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C1" w:rsidRDefault="007B424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3CDFF84D" wp14:editId="77457A9C">
                <wp:simplePos x="0" y="0"/>
                <wp:positionH relativeFrom="page">
                  <wp:posOffset>3956050</wp:posOffset>
                </wp:positionH>
                <wp:positionV relativeFrom="page">
                  <wp:posOffset>1087120</wp:posOffset>
                </wp:positionV>
                <wp:extent cx="2495550" cy="716280"/>
                <wp:effectExtent l="3175" t="1270" r="0" b="0"/>
                <wp:wrapNone/>
                <wp:docPr id="3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9555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B31F97" w:rsidRDefault="00914BC1">
                            <w:pPr>
                              <w:pStyle w:val="21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31F97"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  <w:t>Аркадий Гайдар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left:0;text-align:left;margin-left:311.5pt;margin-top:85.6pt;width:196.5pt;height:56.4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A537EB" w:rsidRPr="00B31F97" w:rsidRDefault="00914BC1">
                      <w:pPr>
                        <w:pStyle w:val="21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B31F97">
                        <w:rPr>
                          <w:b/>
                          <w:sz w:val="28"/>
                          <w:szCs w:val="28"/>
                          <w:lang w:val="ru-RU"/>
                        </w:rPr>
                        <w:t>Аркадий Гайдар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3F7DAE4E" wp14:editId="5394B4EF">
                <wp:simplePos x="0" y="0"/>
                <wp:positionH relativeFrom="page">
                  <wp:posOffset>7781290</wp:posOffset>
                </wp:positionH>
                <wp:positionV relativeFrom="page">
                  <wp:posOffset>4468495</wp:posOffset>
                </wp:positionV>
                <wp:extent cx="2139950" cy="1932305"/>
                <wp:effectExtent l="0" t="1270" r="3810" b="0"/>
                <wp:wrapNone/>
                <wp:docPr id="2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7B4242">
                            <w:pPr>
                              <w:pStyle w:val="a7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 w:bidi="ar-SA"/>
                              </w:rPr>
                              <w:drawing>
                                <wp:inline distT="0" distB="0" distL="0" distR="0" wp14:anchorId="0D98D70E" wp14:editId="3B7EEE4E">
                                  <wp:extent cx="2062480" cy="1839595"/>
                                  <wp:effectExtent l="0" t="0" r="0" b="825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480" cy="18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7" type="#_x0000_t202" style="position:absolute;left:0;text-align:left;margin-left:612.7pt;margin-top:351.85pt;width:168.5pt;height:152.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7B4242">
                      <w:pPr>
                        <w:pStyle w:val="a7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 w:bidi="ar-SA"/>
                        </w:rPr>
                        <w:drawing>
                          <wp:inline distT="0" distB="0" distL="0" distR="0" wp14:anchorId="0D98D70E" wp14:editId="3B7EEE4E">
                            <wp:extent cx="2062480" cy="1839595"/>
                            <wp:effectExtent l="0" t="0" r="0" b="825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480" cy="183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0AEE236C" wp14:editId="6CD19D9B">
                <wp:simplePos x="0" y="0"/>
                <wp:positionH relativeFrom="page">
                  <wp:posOffset>7324090</wp:posOffset>
                </wp:positionH>
                <wp:positionV relativeFrom="page">
                  <wp:posOffset>6967220</wp:posOffset>
                </wp:positionV>
                <wp:extent cx="2139950" cy="233045"/>
                <wp:effectExtent l="0" t="4445" r="3810" b="635"/>
                <wp:wrapNone/>
                <wp:docPr id="2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8" type="#_x0000_t202" style="position:absolute;left:0;text-align:left;margin-left:576.7pt;margin-top:548.6pt;width:168.5pt;height:18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40982610" wp14:editId="27F91D17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288665"/>
                <wp:effectExtent l="2540" t="3175" r="635" b="3810"/>
                <wp:wrapNone/>
                <wp:docPr id="2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28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10"/>
                              <w:rPr>
                                <w:lang w:val="ru-RU"/>
                              </w:rPr>
                            </w:pPr>
                          </w:p>
                          <w:p w:rsidR="00A537EB" w:rsidRPr="003A1A56" w:rsidRDefault="00C423A7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A783335" wp14:editId="2051674D">
                                  <wp:extent cx="1981200" cy="2689209"/>
                                  <wp:effectExtent l="0" t="0" r="0" b="0"/>
                                  <wp:docPr id="448" name="Рисунок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4474" cy="2693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48.2pt;margin-top:301.75pt;width:167.75pt;height:258.9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10"/>
                        <w:rPr>
                          <w:lang w:val="ru-RU"/>
                        </w:rPr>
                      </w:pPr>
                    </w:p>
                    <w:p w:rsidR="00A537EB" w:rsidRPr="003A1A56" w:rsidRDefault="00C423A7">
                      <w:pPr>
                        <w:pStyle w:val="20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A783335" wp14:editId="2051674D">
                            <wp:extent cx="1981200" cy="2689209"/>
                            <wp:effectExtent l="0" t="0" r="0" b="0"/>
                            <wp:docPr id="448" name="Рисунок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4474" cy="2693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DDB6B4" wp14:editId="46B6C579">
                <wp:simplePos x="0" y="0"/>
                <wp:positionH relativeFrom="page">
                  <wp:posOffset>7324090</wp:posOffset>
                </wp:positionH>
                <wp:positionV relativeFrom="page">
                  <wp:posOffset>1366520</wp:posOffset>
                </wp:positionV>
                <wp:extent cx="2139950" cy="82550"/>
                <wp:effectExtent l="0" t="4445" r="3810" b="0"/>
                <wp:wrapNone/>
                <wp:docPr id="2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82550"/>
                          <a:chOff x="251460" y="201168"/>
                          <a:chExt cx="21396" cy="822"/>
                        </a:xfrm>
                      </wpg:grpSpPr>
                      <wps:wsp>
                        <wps:cNvPr id="24" name="Rectangle 26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1460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Rectangle 2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58592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Rectangle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65724" y="201168"/>
                            <a:ext cx="7132" cy="822"/>
                          </a:xfrm>
                          <a:prstGeom prst="rect">
                            <a:avLst/>
                          </a:prstGeom>
                          <a:solidFill>
                            <a:srgbClr val="6666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576.7pt;margin-top:107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">
                <v:rect id="Rectangle 265" o:spid="_x0000_s102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tssMA&#10;AADbAAAADwAAAGRycy9kb3ducmV2LnhtbESPQWvCQBSE74L/YXlCb2ajiC0xG2kLSrGnxiIeH7vP&#10;TWj2bciumv77bqHQ4zAz3zDldnSduNEQWs8KFlkOglh707JV8HnczZ9AhIhssPNMCr4pwLaaTkos&#10;jL/zB93qaEWCcChQQRNjX0gZdEMOQ+Z74uRd/OAwJjlYaQa8J7jr5DLP19Jhy2mhwZ5eG9Jf9dUp&#10;8N1h//I4Lmp7OJ3DCtf2qt+tUg+z8XkDItIY/8N/7TejYLmC3y/pB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rtssMAAADbAAAADwAAAAAAAAAAAAAAAACYAgAAZHJzL2Rv&#10;d25yZXYueG1sUEsFBgAAAAAEAAQA9QAAAIgDAAAAAA==&#10;" fillcolor="#fc0" stroked="f" strokeweight="0" insetpen="t">
                  <v:shadow color="#ccc"/>
                  <o:lock v:ext="edit" shapetype="t"/>
                  <v:textbox inset="2.88pt,2.88pt,2.88pt,2.88pt"/>
                </v:rect>
                <v:rect id="Rectangle 266" o:spid="_x0000_s1028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tVcYA&#10;AADbAAAADwAAAGRycy9kb3ducmV2LnhtbESPW2vCQBSE3wX/w3IKfSm6qdQL0VWK0iqCiDfw8Zg9&#10;TYLZszG7avrvu0LBx2FmvmFGk9oU4kaVyy0reG9HIIgTq3NOFex3X60BCOeRNRaWScEvOZiMm40R&#10;xtreeUO3rU9FgLCLUUHmfRlL6ZKMDLq2LYmD92Mrgz7IKpW6wnuAm0J2oqgnDeYcFjIsaZpRct5e&#10;jYLke1We5uvpvL+/zIrLYXZcvpkPpV5f6s8hCE+1f4b/2wutoNOFx5fwA+T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tVcYAAADbAAAADwAAAAAAAAAAAAAAAACYAgAAZHJz&#10;L2Rvd25yZXYueG1sUEsFBgAAAAAEAAQA9QAAAIsDAAAAAA==&#10;" fillcolor="#f90" stroked="f" strokeweight="0" insetpen="t">
                  <v:shadow color="#ccc"/>
                  <o:lock v:ext="edit" shapetype="t"/>
                  <v:textbox inset="2.88pt,2.88pt,2.88pt,2.88pt"/>
                </v:rect>
                <v:rect id="Rectangle 267" o:spid="_x0000_s1029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ByMQA&#10;AADbAAAADwAAAGRycy9kb3ducmV2LnhtbESPX2sCMRDE34V+h7AF3zSnWCmnUWxR8A8iVfF5e9nm&#10;Di+b4xL1+u2NIPg4zM5vdsbTxpbiSrUvHCvodRMQxJnTBRsFx8Oi8wnCB2SNpWNS8E8eppO31hhT&#10;7W78Q9d9MCJC2KeoIA+hSqX0WU4WfddVxNH7c7XFEGVtpK7xFuG2lP0kGUqLBceGHCv6zik77y82&#10;vjHYzE+ZWWzN127Wu6zovP74nSvVfm9mIxCBmvA6fqaXWkF/CI8tEQB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AcjEAAAA2wAAAA8AAAAAAAAAAAAAAAAAmAIAAGRycy9k&#10;b3ducmV2LnhtbFBLBQYAAAAABAAEAPUAAACJAwAAAAA=&#10;" fillcolor="#669" stroked="f" strokeweight="0" insetpen="t">
                  <v:shadow color="#ccc"/>
                  <o:lock v:ext="edit" shapetype="t"/>
                  <v:textbox inset="2.88pt,2.88pt,2.88pt,2.88pt"/>
                </v:rect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6CC281A1" wp14:editId="7CF3F30C">
                <wp:simplePos x="0" y="0"/>
                <wp:positionH relativeFrom="page">
                  <wp:posOffset>3846195</wp:posOffset>
                </wp:positionH>
                <wp:positionV relativeFrom="page">
                  <wp:posOffset>4468495</wp:posOffset>
                </wp:positionV>
                <wp:extent cx="2171700" cy="306070"/>
                <wp:effectExtent l="0" t="1270" r="1905" b="0"/>
                <wp:wrapNone/>
                <wp:docPr id="2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7170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a6"/>
                              <w:rPr>
                                <w:caps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0" type="#_x0000_t202" style="position:absolute;left:0;text-align:left;margin-left:302.85pt;margin-top:351.85pt;width:171pt;height:24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A537EB">
                      <w:pPr>
                        <w:pStyle w:val="a6"/>
                        <w:rPr>
                          <w:caps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5C0136A" wp14:editId="24B58D52">
                <wp:simplePos x="0" y="0"/>
                <wp:positionH relativeFrom="page">
                  <wp:posOffset>7336790</wp:posOffset>
                </wp:positionH>
                <wp:positionV relativeFrom="page">
                  <wp:posOffset>782320</wp:posOffset>
                </wp:positionV>
                <wp:extent cx="2139950" cy="598170"/>
                <wp:effectExtent l="2540" t="1270" r="635" b="635"/>
                <wp:wrapNone/>
                <wp:docPr id="2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914BC1">
                            <w:pPr>
                              <w:pStyle w:val="a9"/>
                              <w:jc w:val="left"/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ru-RU"/>
                              </w:rPr>
                              <w:t>Пермские детские писатели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1" type="#_x0000_t202" style="position:absolute;left:0;text-align:left;margin-left:577.7pt;margin-top:61.6pt;width:168.5pt;height:47.1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kj/AIAAKEGAAAOAAAAZHJzL2Uyb0RvYy54bWysVV1vmzAUfZ+0/2D5nQIJ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914BC1">
                      <w:pPr>
                        <w:pStyle w:val="a9"/>
                        <w:jc w:val="left"/>
                        <w:rPr>
                          <w:rFonts w:ascii="Arial" w:hAnsi="Arial" w:cs="Arial"/>
                          <w:b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ru-RU"/>
                        </w:rPr>
                        <w:t>Пермские детские писатели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63FB4506" wp14:editId="3993E6E6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9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95379A">
        <w:rPr>
          <w:noProof/>
          <w:lang w:val="ru-RU" w:eastAsia="ru-RU"/>
        </w:rPr>
        <w:drawing>
          <wp:inline distT="0" distB="0" distL="0" distR="0" wp14:anchorId="42498ABA">
            <wp:extent cx="9795933" cy="9288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415" cy="9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BC1" w:rsidRDefault="00914BC1">
      <w:pPr>
        <w:rPr>
          <w:lang w:val="ru-RU"/>
        </w:rPr>
      </w:pPr>
    </w:p>
    <w:p w:rsidR="00302F5A" w:rsidRDefault="006D170D">
      <w:pPr>
        <w:rPr>
          <w:lang w:val="ru-RU"/>
        </w:rPr>
      </w:pPr>
      <w:r w:rsidRPr="006D170D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2BA17D51" wp14:editId="6D515913">
                <wp:simplePos x="0" y="0"/>
                <wp:positionH relativeFrom="page">
                  <wp:posOffset>7492365</wp:posOffset>
                </wp:positionH>
                <wp:positionV relativeFrom="page">
                  <wp:posOffset>1811655</wp:posOffset>
                </wp:positionV>
                <wp:extent cx="2700655" cy="2392680"/>
                <wp:effectExtent l="38100" t="38100" r="42545" b="4572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23926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170D" w:rsidRPr="006D170D" w:rsidRDefault="006D170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4A432B0" wp14:editId="483F4C8C">
                                  <wp:extent cx="2350135" cy="1787364"/>
                                  <wp:effectExtent l="0" t="0" r="0" b="3810"/>
                                  <wp:docPr id="11" name="Рисунок 11" descr="http://s3.timetoast.com/public/uploads/photos/3251622/%D0%B3%D0%B0%D0%BB.jpg?1354880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s3.timetoast.com/public/uploads/photos/3251622/%D0%B3%D0%B0%D0%BB.jpg?13548804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135" cy="178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589.95pt;margin-top:142.65pt;width:212.65pt;height:188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" o:allowincell="f" filled="f" strokecolor="#622423" strokeweight="6pt">
                <v:stroke linestyle="thickThin"/>
                <v:textbox inset="10.8pt,7.2pt,10.8pt,7.2pt">
                  <w:txbxContent>
                    <w:p w:rsidR="006D170D" w:rsidRPr="006D170D" w:rsidRDefault="006D170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4A432B0" wp14:editId="483F4C8C">
                            <wp:extent cx="2350135" cy="1787364"/>
                            <wp:effectExtent l="0" t="0" r="0" b="3810"/>
                            <wp:docPr id="11" name="Рисунок 11" descr="http://s3.timetoast.com/public/uploads/photos/3251622/%D0%B3%D0%B0%D0%BB.jpg?13548804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s3.timetoast.com/public/uploads/photos/3251622/%D0%B3%D0%B0%D0%BB.jpg?13548804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135" cy="178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B42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1D6B18" wp14:editId="7FA244F7">
                <wp:simplePos x="0" y="0"/>
                <wp:positionH relativeFrom="column">
                  <wp:posOffset>3472180</wp:posOffset>
                </wp:positionH>
                <wp:positionV relativeFrom="paragraph">
                  <wp:posOffset>523875</wp:posOffset>
                </wp:positionV>
                <wp:extent cx="2743835" cy="802640"/>
                <wp:effectExtent l="12065" t="5715" r="6350" b="1079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F5A" w:rsidRPr="00302F5A" w:rsidRDefault="00302F5A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auto"/>
                                <w:lang w:val="ru-RU"/>
                              </w:rPr>
                              <w:t xml:space="preserve">Аркадий Гайдар учился в Пермской духовной семинарии. Хотя его литературная деятельность и не связана с Пермью, </w:t>
                            </w:r>
                            <w:proofErr w:type="gramStart"/>
                            <w:r>
                              <w:rPr>
                                <w:color w:val="auto"/>
                                <w:lang w:val="ru-RU"/>
                              </w:rPr>
                              <w:t>но</w:t>
                            </w:r>
                            <w:proofErr w:type="gramEnd"/>
                            <w:r>
                              <w:rPr>
                                <w:color w:val="auto"/>
                                <w:lang w:val="ru-RU"/>
                              </w:rPr>
                              <w:t xml:space="preserve"> тем не менее, часть его биографии связана с нашим городом.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3.4pt;margin-top:41.25pt;width:216.05pt;height:63.2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">
                <v:textbox style="mso-fit-shape-to-text:t">
                  <w:txbxContent>
                    <w:p w:rsidR="00302F5A" w:rsidRPr="00302F5A" w:rsidRDefault="00302F5A">
                      <w:pPr>
                        <w:rPr>
                          <w:lang w:val="ru-RU"/>
                        </w:rPr>
                      </w:pPr>
                      <w:r>
                        <w:rPr>
                          <w:color w:val="auto"/>
                          <w:lang w:val="ru-RU"/>
                        </w:rPr>
                        <w:t xml:space="preserve">Аркадий Гайдар учился в Пермской духовной семинарии. Хотя его литературная деятельность и не связана с Пермью, </w:t>
                      </w:r>
                      <w:proofErr w:type="gramStart"/>
                      <w:r>
                        <w:rPr>
                          <w:color w:val="auto"/>
                          <w:lang w:val="ru-RU"/>
                        </w:rPr>
                        <w:t>но</w:t>
                      </w:r>
                      <w:proofErr w:type="gramEnd"/>
                      <w:r>
                        <w:rPr>
                          <w:color w:val="auto"/>
                          <w:lang w:val="ru-RU"/>
                        </w:rPr>
                        <w:t xml:space="preserve"> тем не менее, часть его биографии связана с нашим городом.</w:t>
                      </w:r>
                    </w:p>
                  </w:txbxContent>
                </v:textbox>
              </v:shape>
            </w:pict>
          </mc:Fallback>
        </mc:AlternateContent>
      </w:r>
      <w:r w:rsidR="007B4242">
        <w:rPr>
          <w:noProof/>
          <w:lang w:val="ru-RU" w:eastAsia="ru-RU"/>
        </w:rPr>
        <w:drawing>
          <wp:inline distT="0" distB="0" distL="0" distR="0" wp14:anchorId="0F3CC25A" wp14:editId="28F8AB86">
            <wp:extent cx="855345" cy="1326515"/>
            <wp:effectExtent l="0" t="0" r="1905" b="698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4BC1">
        <w:rPr>
          <w:lang w:val="ru-RU"/>
        </w:rPr>
        <w:t xml:space="preserve">  </w:t>
      </w:r>
      <w:r w:rsidR="007B4242">
        <w:rPr>
          <w:noProof/>
          <w:lang w:val="ru-RU" w:eastAsia="ru-RU"/>
        </w:rPr>
        <w:drawing>
          <wp:inline distT="0" distB="0" distL="0" distR="0" wp14:anchorId="66D8E954" wp14:editId="2A7C1774">
            <wp:extent cx="1025525" cy="1306830"/>
            <wp:effectExtent l="0" t="0" r="3175" b="762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F5A">
        <w:rPr>
          <w:lang w:val="ru-RU"/>
        </w:rPr>
        <w:t xml:space="preserve">                                             </w:t>
      </w:r>
    </w:p>
    <w:p w:rsidR="00914BC1" w:rsidRDefault="007B424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A8323" wp14:editId="07D5AF08">
                <wp:simplePos x="0" y="0"/>
                <wp:positionH relativeFrom="column">
                  <wp:posOffset>-331470</wp:posOffset>
                </wp:positionH>
                <wp:positionV relativeFrom="paragraph">
                  <wp:posOffset>417195</wp:posOffset>
                </wp:positionV>
                <wp:extent cx="3114675" cy="802640"/>
                <wp:effectExtent l="11430" t="5715" r="7620" b="1079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0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2F5A" w:rsidRPr="007B5CDC" w:rsidRDefault="007B5CD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Евгения Трутнева детская писательница, поэтесса. Писала и издавалась в 30 – 50 годах </w:t>
                            </w:r>
                            <w:r>
                              <w:t>XX</w:t>
                            </w:r>
                            <w:r w:rsidRPr="007B5CD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столетия. Вся её творческая деятельность связана с нашим городом. При жизни было опубликовано более 40 сборников стихов</w:t>
                            </w:r>
                            <w:proofErr w:type="gramStart"/>
                            <w:r>
                              <w:rPr>
                                <w:lang w:val="ru-RU"/>
                              </w:rPr>
                              <w:t>.</w:t>
                            </w:r>
                            <w:proofErr w:type="gramEnd"/>
                            <w:r w:rsidR="00C423A7">
                              <w:rPr>
                                <w:lang w:val="ru-RU"/>
                              </w:rPr>
                              <w:t xml:space="preserve"> Одним из достоинств этой писательницы было то, что она  в доступной стихотворной форме умела донести до своих читателей интересные природные наблюдения.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6.1pt;margin-top:32.85pt;width:245.25pt;height:63.2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">
                <v:textbox style="mso-fit-shape-to-text:t">
                  <w:txbxContent>
                    <w:p w:rsidR="00302F5A" w:rsidRPr="007B5CDC" w:rsidRDefault="007B5CD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Евгения Трутнева детская писательница, поэтесса. Писала и издавалась в 30 – 50 годах </w:t>
                      </w:r>
                      <w:r>
                        <w:t>XX</w:t>
                      </w:r>
                      <w:r w:rsidRPr="007B5CD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столетия. Вся её творческая деятельность связана с нашим городом. При жизни было опубликовано более 40 сборников стихов</w:t>
                      </w:r>
                      <w:proofErr w:type="gramStart"/>
                      <w:r>
                        <w:rPr>
                          <w:lang w:val="ru-RU"/>
                        </w:rPr>
                        <w:t>.</w:t>
                      </w:r>
                      <w:proofErr w:type="gramEnd"/>
                      <w:r w:rsidR="00C423A7">
                        <w:rPr>
                          <w:lang w:val="ru-RU"/>
                        </w:rPr>
                        <w:t xml:space="preserve"> Одним из достоинств этой писательницы было то, что она  в доступной стихотворной форме умела донести до своих читателей интересные природные наблюдения.</w:t>
                      </w:r>
                    </w:p>
                  </w:txbxContent>
                </v:textbox>
              </v:shape>
            </w:pict>
          </mc:Fallback>
        </mc:AlternateContent>
      </w:r>
      <w:r w:rsidR="00302F5A">
        <w:rPr>
          <w:lang w:val="ru-RU"/>
        </w:rPr>
        <w:t xml:space="preserve">                 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2BA88D2A" wp14:editId="7C3C5421">
            <wp:extent cx="1934845" cy="2998470"/>
            <wp:effectExtent l="0" t="0" r="8255" b="0"/>
            <wp:docPr id="156" name="Рисунок 2" descr="Arkadiy Gay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rkadiy Gayd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C1" w:rsidRDefault="00C423A7">
      <w:pPr>
        <w:rPr>
          <w:lang w:val="ru-RU"/>
        </w:rPr>
      </w:pPr>
      <w:r w:rsidRPr="00C423A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C1ED24" wp14:editId="08B37FC8">
                <wp:simplePos x="0" y="0"/>
                <wp:positionH relativeFrom="column">
                  <wp:posOffset>3481069</wp:posOffset>
                </wp:positionH>
                <wp:positionV relativeFrom="paragraph">
                  <wp:posOffset>78105</wp:posOffset>
                </wp:positionV>
                <wp:extent cx="2852843" cy="1403985"/>
                <wp:effectExtent l="0" t="0" r="24130" b="1206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84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A7" w:rsidRPr="00C423A7" w:rsidRDefault="00C423A7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Наиболее известные и любимые  произведения писателя: «Чук и Гек», «Горячий камень», «Голубая чашка», «Тимур и его команда», «Бумбараш».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74.1pt;margin-top:6.15pt;width:224.6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">
                <v:textbox style="mso-fit-shape-to-text:t">
                  <w:txbxContent>
                    <w:p w:rsidR="00C423A7" w:rsidRPr="00C423A7" w:rsidRDefault="00C423A7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Наиболее известные и любимые  произведения писателя: «Чук и Гек», «Горячий камень», «Голубая чашка», «Тимур и его команда», «Бумбараш».</w:t>
                      </w:r>
                    </w:p>
                  </w:txbxContent>
                </v:textbox>
              </v:shape>
            </w:pict>
          </mc:Fallback>
        </mc:AlternateContent>
      </w:r>
      <w:r w:rsidR="007B4242"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6656D816" wp14:editId="2CACBB6E">
                <wp:simplePos x="0" y="0"/>
                <wp:positionH relativeFrom="page">
                  <wp:posOffset>447675</wp:posOffset>
                </wp:positionH>
                <wp:positionV relativeFrom="page">
                  <wp:posOffset>2667000</wp:posOffset>
                </wp:positionV>
                <wp:extent cx="2130425" cy="429260"/>
                <wp:effectExtent l="0" t="0" r="3175" b="0"/>
                <wp:wrapNone/>
                <wp:docPr id="16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914BC1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  <w:r w:rsidRPr="00914BC1">
                              <w:rPr>
                                <w:lang w:val="ru-RU"/>
                              </w:rPr>
                              <w:t>Евгения Трутнева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6" type="#_x0000_t202" style="position:absolute;left:0;text-align:left;margin-left:35.25pt;margin-top:210pt;width:167.75pt;height:33.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FF0996" w:rsidRDefault="00914BC1">
                      <w:pPr>
                        <w:pStyle w:val="4"/>
                        <w:rPr>
                          <w:lang w:val="ru-RU"/>
                        </w:rPr>
                      </w:pPr>
                      <w:r w:rsidRPr="00914BC1">
                        <w:rPr>
                          <w:lang w:val="ru-RU"/>
                        </w:rPr>
                        <w:t>Евгения Трутнева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14BC1" w:rsidRDefault="00914BC1">
      <w:pPr>
        <w:rPr>
          <w:lang w:val="ru-RU"/>
        </w:rPr>
      </w:pPr>
    </w:p>
    <w:p w:rsidR="00914BC1" w:rsidRDefault="00914BC1">
      <w:pPr>
        <w:rPr>
          <w:lang w:val="ru-RU"/>
        </w:rPr>
      </w:pPr>
    </w:p>
    <w:p w:rsidR="00914BC1" w:rsidRDefault="009C3E5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B500762" wp14:editId="3837F845">
                <wp:simplePos x="0" y="0"/>
                <wp:positionH relativeFrom="page">
                  <wp:posOffset>7323667</wp:posOffset>
                </wp:positionH>
                <wp:positionV relativeFrom="page">
                  <wp:posOffset>6510867</wp:posOffset>
                </wp:positionV>
                <wp:extent cx="3198071" cy="690245"/>
                <wp:effectExtent l="0" t="0" r="2540" b="0"/>
                <wp:wrapNone/>
                <wp:docPr id="20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98071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4BC1" w:rsidRPr="009C3E54" w:rsidRDefault="00914BC1" w:rsidP="009C3E54">
                            <w:pPr>
                              <w:pStyle w:val="2"/>
                              <w:jc w:val="righ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>Выполнила: студентка Z-5211 группы,</w:t>
                            </w:r>
                            <w:r w:rsidR="009C3E54"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 </w:t>
                            </w:r>
                            <w:r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>обучающаяся на заочном отделении  по направлению</w:t>
                            </w:r>
                            <w:r w:rsidR="009C3E54"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 </w:t>
                            </w:r>
                            <w:r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>«Педагогическое образование»</w:t>
                            </w:r>
                            <w:r w:rsidR="009C3E54" w:rsidRPr="009C3E5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>профиль «Дошкольное образование»</w:t>
                            </w:r>
                          </w:p>
                          <w:p w:rsidR="00A537EB" w:rsidRPr="009C3E54" w:rsidRDefault="00914BC1" w:rsidP="009C3E54">
                            <w:pPr>
                              <w:pStyle w:val="2"/>
                              <w:jc w:val="right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9C3E54">
                              <w:rPr>
                                <w:sz w:val="16"/>
                                <w:szCs w:val="16"/>
                                <w:lang w:val="ru-RU"/>
                              </w:rPr>
                              <w:t>Токарева Светлана Николаевна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7" type="#_x0000_t202" style="position:absolute;left:0;text-align:left;margin-left:576.65pt;margin-top:512.65pt;width:251.8pt;height:54.3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914BC1" w:rsidRPr="009C3E54" w:rsidRDefault="00914BC1" w:rsidP="009C3E54">
                      <w:pPr>
                        <w:pStyle w:val="2"/>
                        <w:jc w:val="right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9C3E54">
                        <w:rPr>
                          <w:sz w:val="16"/>
                          <w:szCs w:val="16"/>
                          <w:lang w:val="ru-RU"/>
                        </w:rPr>
                        <w:t>Выполнила: студентка Z-5211 группы,</w:t>
                      </w:r>
                      <w:r w:rsidR="009C3E54" w:rsidRPr="009C3E54">
                        <w:rPr>
                          <w:sz w:val="16"/>
                          <w:szCs w:val="16"/>
                          <w:lang w:val="ru-RU"/>
                        </w:rPr>
                        <w:t xml:space="preserve">  </w:t>
                      </w:r>
                      <w:r w:rsidRPr="009C3E54">
                        <w:rPr>
                          <w:sz w:val="16"/>
                          <w:szCs w:val="16"/>
                          <w:lang w:val="ru-RU"/>
                        </w:rPr>
                        <w:t>обучающаяся на заочном отделении  по направлению</w:t>
                      </w:r>
                      <w:r w:rsidR="009C3E54" w:rsidRPr="009C3E54">
                        <w:rPr>
                          <w:sz w:val="16"/>
                          <w:szCs w:val="16"/>
                          <w:lang w:val="ru-RU"/>
                        </w:rPr>
                        <w:t xml:space="preserve">  </w:t>
                      </w:r>
                      <w:r w:rsidRPr="009C3E54">
                        <w:rPr>
                          <w:sz w:val="16"/>
                          <w:szCs w:val="16"/>
                          <w:lang w:val="ru-RU"/>
                        </w:rPr>
                        <w:t>«Педагогическое образование»</w:t>
                      </w:r>
                      <w:r w:rsidR="009C3E54" w:rsidRPr="009C3E54">
                        <w:rPr>
                          <w:lang w:val="ru-RU"/>
                        </w:rPr>
                        <w:t xml:space="preserve"> </w:t>
                      </w:r>
                      <w:r w:rsidRPr="009C3E54">
                        <w:rPr>
                          <w:sz w:val="16"/>
                          <w:szCs w:val="16"/>
                          <w:lang w:val="ru-RU"/>
                        </w:rPr>
                        <w:t>профиль «Дошкольное образование»</w:t>
                      </w:r>
                    </w:p>
                    <w:p w:rsidR="00A537EB" w:rsidRPr="009C3E54" w:rsidRDefault="00914BC1" w:rsidP="009C3E54">
                      <w:pPr>
                        <w:pStyle w:val="2"/>
                        <w:jc w:val="right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9C3E54">
                        <w:rPr>
                          <w:sz w:val="16"/>
                          <w:szCs w:val="16"/>
                          <w:lang w:val="ru-RU"/>
                        </w:rPr>
                        <w:t>Токарева Светлана Николаевна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272CD" w:rsidRDefault="00C423A7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6DD5EBBB" wp14:editId="42C15EEB">
                <wp:simplePos x="0" y="0"/>
                <wp:positionH relativeFrom="page">
                  <wp:posOffset>3119755</wp:posOffset>
                </wp:positionH>
                <wp:positionV relativeFrom="page">
                  <wp:posOffset>6873240</wp:posOffset>
                </wp:positionV>
                <wp:extent cx="45085" cy="45085"/>
                <wp:effectExtent l="0" t="0" r="0" b="0"/>
                <wp:wrapNone/>
                <wp:docPr id="1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202F32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8" type="#_x0000_t202" style="position:absolute;left:0;text-align:left;margin-left:245.65pt;margin-top:541.2pt;width:3.55pt;height:3.55pt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202F32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37EB">
        <w:br w:type="page"/>
      </w:r>
      <w:r w:rsidR="007B424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706F3D" wp14:editId="5A68496E">
                <wp:simplePos x="0" y="0"/>
                <wp:positionH relativeFrom="page">
                  <wp:posOffset>7137400</wp:posOffset>
                </wp:positionH>
                <wp:positionV relativeFrom="page">
                  <wp:posOffset>4902200</wp:posOffset>
                </wp:positionV>
                <wp:extent cx="1715135" cy="2391410"/>
                <wp:effectExtent l="3175" t="0" r="72390" b="78740"/>
                <wp:wrapNone/>
                <wp:docPr id="15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135" cy="2391410"/>
                        </a:xfrm>
                        <a:prstGeom prst="rect">
                          <a:avLst/>
                        </a:prstGeom>
                        <a:solidFill>
                          <a:srgbClr val="FFF5C9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FF990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39" style="position:absolute;left:0;text-align:left;margin-left:562pt;margin-top:386pt;width:135.05pt;height:188.3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" fillcolor="#fff5c9" stroked="f">
                <v:shadow on="t" color="#f90" opacity=".5" offset="6pt,6pt"/>
                <v:textbox style="mso-fit-shape-to-text:t">
                  <w:txbxContent>
                    <w:p w:rsidR="00A537EB" w:rsidRPr="003A1A56" w:rsidRDefault="00A537EB">
                      <w:pPr>
                        <w:pStyle w:val="20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272CD" w:rsidRDefault="008A5B09">
      <w:pPr>
        <w:rPr>
          <w:lang w:val="ru-RU"/>
        </w:rPr>
      </w:pPr>
      <w:r w:rsidRPr="0095379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C26D4A" wp14:editId="33E7AE5D">
            <wp:extent cx="9753600" cy="414867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112" cy="41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B09" w:rsidRDefault="009C3E5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22B27D" wp14:editId="7926319C">
                <wp:simplePos x="0" y="0"/>
                <wp:positionH relativeFrom="column">
                  <wp:posOffset>1372870</wp:posOffset>
                </wp:positionH>
                <wp:positionV relativeFrom="paragraph">
                  <wp:posOffset>385445</wp:posOffset>
                </wp:positionV>
                <wp:extent cx="1693333" cy="2082800"/>
                <wp:effectExtent l="0" t="0" r="21590" b="1270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333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CDC" w:rsidRPr="007B5CDC" w:rsidRDefault="007B5CDC">
                            <w:pPr>
                              <w:rPr>
                                <w:lang w:val="ru-RU"/>
                              </w:rPr>
                            </w:pPr>
                            <w:r w:rsidRPr="007B5CDC">
                              <w:rPr>
                                <w:lang w:val="ru-RU"/>
                              </w:rPr>
                              <w:t>Самые известные</w:t>
                            </w:r>
                            <w:r w:rsidR="0095379A">
                              <w:rPr>
                                <w:lang w:val="ru-RU"/>
                              </w:rPr>
                              <w:t xml:space="preserve"> из </w:t>
                            </w:r>
                            <w:r w:rsidR="009C3E54">
                              <w:rPr>
                                <w:lang w:val="ru-RU"/>
                              </w:rPr>
                              <w:t xml:space="preserve"> произведений </w:t>
                            </w:r>
                            <w:r w:rsidR="0095379A">
                              <w:rPr>
                                <w:lang w:val="ru-RU"/>
                              </w:rPr>
                              <w:t xml:space="preserve">Владимира Воробьёва </w:t>
                            </w:r>
                            <w:r w:rsidR="009C3E54">
                              <w:rPr>
                                <w:lang w:val="ru-RU"/>
                              </w:rPr>
                              <w:t xml:space="preserve">это </w:t>
                            </w:r>
                            <w:r w:rsidRPr="007B5CDC">
                              <w:rPr>
                                <w:lang w:val="ru-RU"/>
                              </w:rPr>
                              <w:t xml:space="preserve"> сказки</w:t>
                            </w:r>
                            <w:proofErr w:type="gramStart"/>
                            <w:r w:rsidRPr="007B5CDC">
                              <w:rPr>
                                <w:lang w:val="ru-RU"/>
                              </w:rPr>
                              <w:t xml:space="preserve"> </w:t>
                            </w:r>
                            <w:r w:rsidR="009C3E5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7B5CDC">
                              <w:rPr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7B5CDC">
                              <w:rPr>
                                <w:lang w:val="ru-RU"/>
                              </w:rPr>
                              <w:t xml:space="preserve"> 1960 году была напечатана сказка «</w:t>
                            </w:r>
                            <w:proofErr w:type="spellStart"/>
                            <w:r w:rsidRPr="007B5CDC">
                              <w:rPr>
                                <w:lang w:val="ru-RU"/>
                              </w:rPr>
                              <w:t>Капризка</w:t>
                            </w:r>
                            <w:proofErr w:type="spellEnd"/>
                            <w:r w:rsidRPr="007B5CDC">
                              <w:rPr>
                                <w:lang w:val="ru-RU"/>
                              </w:rPr>
                              <w:t>», впоследствии переработанная в повесть «</w:t>
                            </w:r>
                            <w:proofErr w:type="spellStart"/>
                            <w:r w:rsidRPr="007B5CDC">
                              <w:rPr>
                                <w:lang w:val="ru-RU"/>
                              </w:rPr>
                              <w:t>Капризка</w:t>
                            </w:r>
                            <w:proofErr w:type="spellEnd"/>
                            <w:r w:rsidRPr="007B5CDC">
                              <w:rPr>
                                <w:lang w:val="ru-RU"/>
                              </w:rPr>
                              <w:t xml:space="preserve"> — вождь ничевоков». Сказка знакома каждому малышу и школьнику далеко за пределами Пермского </w:t>
                            </w:r>
                            <w:proofErr w:type="spellStart"/>
                            <w:r w:rsidRPr="007B5CDC">
                              <w:rPr>
                                <w:lang w:val="ru-RU"/>
                              </w:rPr>
                              <w:t>края</w:t>
                            </w:r>
                            <w:proofErr w:type="gramStart"/>
                            <w:r w:rsidRPr="007B5CDC">
                              <w:rPr>
                                <w:lang w:val="ru-RU"/>
                              </w:rPr>
                              <w:t>.А</w:t>
                            </w:r>
                            <w:proofErr w:type="spellEnd"/>
                            <w:proofErr w:type="gramEnd"/>
                            <w:r w:rsidRPr="007B5CDC">
                              <w:rPr>
                                <w:lang w:val="ru-RU"/>
                              </w:rPr>
                              <w:t xml:space="preserve"> ужу в 1983 году был создан мультфильм.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08.1pt;margin-top:30.35pt;width:133.35pt;height:16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">
                <v:textbox>
                  <w:txbxContent>
                    <w:p w:rsidR="007B5CDC" w:rsidRPr="007B5CDC" w:rsidRDefault="007B5CDC">
                      <w:pPr>
                        <w:rPr>
                          <w:lang w:val="ru-RU"/>
                        </w:rPr>
                      </w:pPr>
                      <w:r w:rsidRPr="007B5CDC">
                        <w:rPr>
                          <w:lang w:val="ru-RU"/>
                        </w:rPr>
                        <w:t>Самые известные</w:t>
                      </w:r>
                      <w:r w:rsidR="0095379A">
                        <w:rPr>
                          <w:lang w:val="ru-RU"/>
                        </w:rPr>
                        <w:t xml:space="preserve"> из </w:t>
                      </w:r>
                      <w:r w:rsidR="009C3E54">
                        <w:rPr>
                          <w:lang w:val="ru-RU"/>
                        </w:rPr>
                        <w:t xml:space="preserve"> произведений </w:t>
                      </w:r>
                      <w:r w:rsidR="0095379A">
                        <w:rPr>
                          <w:lang w:val="ru-RU"/>
                        </w:rPr>
                        <w:t xml:space="preserve">Владимира Воробьёва </w:t>
                      </w:r>
                      <w:r w:rsidR="009C3E54">
                        <w:rPr>
                          <w:lang w:val="ru-RU"/>
                        </w:rPr>
                        <w:t xml:space="preserve">это </w:t>
                      </w:r>
                      <w:r w:rsidRPr="007B5CDC">
                        <w:rPr>
                          <w:lang w:val="ru-RU"/>
                        </w:rPr>
                        <w:t xml:space="preserve"> сказки</w:t>
                      </w:r>
                      <w:proofErr w:type="gramStart"/>
                      <w:r w:rsidRPr="007B5CDC">
                        <w:rPr>
                          <w:lang w:val="ru-RU"/>
                        </w:rPr>
                        <w:t xml:space="preserve"> </w:t>
                      </w:r>
                      <w:r w:rsidR="009C3E54">
                        <w:rPr>
                          <w:lang w:val="ru-RU"/>
                        </w:rPr>
                        <w:t xml:space="preserve"> </w:t>
                      </w:r>
                      <w:r w:rsidRPr="007B5CDC">
                        <w:rPr>
                          <w:lang w:val="ru-RU"/>
                        </w:rPr>
                        <w:t>В</w:t>
                      </w:r>
                      <w:proofErr w:type="gramEnd"/>
                      <w:r w:rsidRPr="007B5CDC">
                        <w:rPr>
                          <w:lang w:val="ru-RU"/>
                        </w:rPr>
                        <w:t xml:space="preserve"> 1960 году была напечатана сказка «</w:t>
                      </w:r>
                      <w:proofErr w:type="spellStart"/>
                      <w:r w:rsidRPr="007B5CDC">
                        <w:rPr>
                          <w:lang w:val="ru-RU"/>
                        </w:rPr>
                        <w:t>Капризка</w:t>
                      </w:r>
                      <w:proofErr w:type="spellEnd"/>
                      <w:r w:rsidRPr="007B5CDC">
                        <w:rPr>
                          <w:lang w:val="ru-RU"/>
                        </w:rPr>
                        <w:t>», впоследствии переработанная в повесть «</w:t>
                      </w:r>
                      <w:proofErr w:type="spellStart"/>
                      <w:r w:rsidRPr="007B5CDC">
                        <w:rPr>
                          <w:lang w:val="ru-RU"/>
                        </w:rPr>
                        <w:t>Капризка</w:t>
                      </w:r>
                      <w:proofErr w:type="spellEnd"/>
                      <w:r w:rsidRPr="007B5CDC">
                        <w:rPr>
                          <w:lang w:val="ru-RU"/>
                        </w:rPr>
                        <w:t xml:space="preserve"> — вождь ничевоков». Сказка знакома каждому малышу и школьнику далеко за пределами Пермского </w:t>
                      </w:r>
                      <w:proofErr w:type="spellStart"/>
                      <w:r w:rsidRPr="007B5CDC">
                        <w:rPr>
                          <w:lang w:val="ru-RU"/>
                        </w:rPr>
                        <w:t>края</w:t>
                      </w:r>
                      <w:proofErr w:type="gramStart"/>
                      <w:r w:rsidRPr="007B5CDC">
                        <w:rPr>
                          <w:lang w:val="ru-RU"/>
                        </w:rPr>
                        <w:t>.А</w:t>
                      </w:r>
                      <w:proofErr w:type="spellEnd"/>
                      <w:proofErr w:type="gramEnd"/>
                      <w:r w:rsidRPr="007B5CDC">
                        <w:rPr>
                          <w:lang w:val="ru-RU"/>
                        </w:rPr>
                        <w:t xml:space="preserve"> ужу в 1983 году был создан мультфильм. </w:t>
                      </w:r>
                    </w:p>
                  </w:txbxContent>
                </v:textbox>
              </v:shape>
            </w:pict>
          </mc:Fallback>
        </mc:AlternateContent>
      </w:r>
      <w:r w:rsidR="008A5B09">
        <w:rPr>
          <w:noProof/>
          <w:lang w:val="ru-RU" w:eastAsia="ru-RU"/>
        </w:rPr>
        <w:drawing>
          <wp:inline distT="0" distB="0" distL="0" distR="0" wp14:anchorId="430E97BC" wp14:editId="21DFF0B9">
            <wp:extent cx="9795933" cy="127000"/>
            <wp:effectExtent l="0" t="0" r="0" b="635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47" cy="12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2CD" w:rsidRDefault="001272CD">
      <w:pPr>
        <w:rPr>
          <w:lang w:val="ru-RU"/>
        </w:rPr>
      </w:pPr>
    </w:p>
    <w:p w:rsidR="00302F5A" w:rsidRDefault="007B424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397FC3" wp14:editId="28E725F2">
                <wp:simplePos x="0" y="0"/>
                <wp:positionH relativeFrom="column">
                  <wp:posOffset>4539403</wp:posOffset>
                </wp:positionH>
                <wp:positionV relativeFrom="paragraph">
                  <wp:posOffset>58420</wp:posOffset>
                </wp:positionV>
                <wp:extent cx="1786467" cy="1557867"/>
                <wp:effectExtent l="0" t="0" r="23495" b="2349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467" cy="1557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CDC" w:rsidRPr="007B5CDC" w:rsidRDefault="007B5CDC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</w:t>
                            </w:r>
                            <w:r w:rsidR="0095379A">
                              <w:rPr>
                                <w:lang w:val="ru-RU"/>
                              </w:rPr>
                              <w:t xml:space="preserve">сновные темы </w:t>
                            </w:r>
                            <w:r w:rsidR="009C3E54">
                              <w:rPr>
                                <w:lang w:val="ru-RU"/>
                              </w:rPr>
                              <w:t>произведений</w:t>
                            </w:r>
                            <w:r w:rsidR="0095379A">
                              <w:rPr>
                                <w:lang w:val="ru-RU"/>
                              </w:rPr>
                              <w:t xml:space="preserve"> этого писателя </w:t>
                            </w:r>
                            <w:r w:rsidR="009C3E54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- </w:t>
                            </w:r>
                            <w:r w:rsidRPr="007B5CDC">
                              <w:rPr>
                                <w:lang w:val="ru-RU"/>
                              </w:rPr>
                              <w:t xml:space="preserve"> чистая детская любовь друг к другу, мир детский и мир взрослый в их непростых связях, труд и народные праздники на земле-кормилице...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57.45pt;margin-top:4.6pt;width:140.65pt;height:1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">
                <v:textbox>
                  <w:txbxContent>
                    <w:p w:rsidR="007B5CDC" w:rsidRPr="007B5CDC" w:rsidRDefault="007B5CDC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</w:t>
                      </w:r>
                      <w:r w:rsidR="0095379A">
                        <w:rPr>
                          <w:lang w:val="ru-RU"/>
                        </w:rPr>
                        <w:t xml:space="preserve">сновные темы </w:t>
                      </w:r>
                      <w:r w:rsidR="009C3E54">
                        <w:rPr>
                          <w:lang w:val="ru-RU"/>
                        </w:rPr>
                        <w:t>произведений</w:t>
                      </w:r>
                      <w:r w:rsidR="0095379A">
                        <w:rPr>
                          <w:lang w:val="ru-RU"/>
                        </w:rPr>
                        <w:t xml:space="preserve"> этого писателя </w:t>
                      </w:r>
                      <w:r w:rsidR="009C3E5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- </w:t>
                      </w:r>
                      <w:r w:rsidRPr="007B5CDC">
                        <w:rPr>
                          <w:lang w:val="ru-RU"/>
                        </w:rPr>
                        <w:t xml:space="preserve"> чистая детская любовь друг к другу, мир детский и мир взрослый в их непростых связях, труд и народные праздники на земле-кормилице...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4093210</wp:posOffset>
                </wp:positionV>
                <wp:extent cx="2435225" cy="3200400"/>
                <wp:effectExtent l="0" t="0" r="0" b="2540"/>
                <wp:wrapNone/>
                <wp:docPr id="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522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7">
                        <w:txbxContent>
                          <w:p w:rsidR="00A537EB" w:rsidRPr="003A1A56" w:rsidRDefault="007B4242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A2A4598" wp14:editId="52BCB235">
                                  <wp:extent cx="2360295" cy="3274695"/>
                                  <wp:effectExtent l="0" t="0" r="1905" b="1905"/>
                                  <wp:docPr id="124" name="Рисунок 124" descr="C:\Users\Света\Pictures\Рисунок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4" descr="C:\Users\Света\Pictures\Рисунок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3274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C0D7ADD" wp14:editId="1C2F416F">
                                  <wp:extent cx="1811866" cy="2760133"/>
                                  <wp:effectExtent l="0" t="0" r="0" b="2540"/>
                                  <wp:docPr id="136" name="Рисунок 136" descr="C:\Users\Света\Pictures\Рисунок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 descr="C:\Users\Света\Pictures\Рисунок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074" cy="276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7EB" w:rsidRPr="003A1A56" w:rsidRDefault="00A537EB" w:rsidP="00FF0996">
                            <w:pPr>
                              <w:pStyle w:val="2"/>
                              <w:rPr>
                                <w:lang w:val="ru-RU"/>
                              </w:rPr>
                            </w:pPr>
                          </w:p>
                          <w:p w:rsidR="00A537EB" w:rsidRPr="003A1A56" w:rsidRDefault="00FF0996" w:rsidP="00FF0996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 w:bidi="en-US"/>
                              </w:rPr>
                              <w:t>С</w:t>
                            </w:r>
                            <w:r w:rsidR="00A537EB" w:rsidRPr="003A1A56">
                              <w:rPr>
                                <w:lang w:val="ru-RU" w:bidi="en-US"/>
                              </w:rPr>
                              <w:t xml:space="preserve">ведения можно </w:t>
                            </w:r>
                            <w:r>
                              <w:rPr>
                                <w:lang w:val="ru-RU" w:bidi="en-US"/>
                              </w:rPr>
                              <w:t xml:space="preserve">также </w:t>
                            </w:r>
                            <w:r w:rsidR="00A537EB" w:rsidRPr="003A1A56">
                              <w:rPr>
                                <w:lang w:val="ru-RU" w:bidi="en-US"/>
                              </w:rPr>
                              <w:t xml:space="preserve">представить в виде последовательности небольших, простых для понимания блоков информации. Их </w:t>
                            </w:r>
                            <w:r w:rsidR="00A537EB" w:rsidRPr="003A1A56">
                              <w:rPr>
                                <w:lang w:val="ru-RU"/>
                              </w:rPr>
                              <w:t>можно разделить описательными подзаголовками, как, например подзаголовок для этого абзаца. В таком случае можно использовать связанные текстовые поля, в которых текст при вводе может переходить из одного столбца в следующий.</w:t>
                            </w:r>
                          </w:p>
                          <w:p w:rsidR="00A537EB" w:rsidRPr="003A1A56" w:rsidRDefault="00A537EB" w:rsidP="00FF0996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  <w:r w:rsidRPr="003A1A56">
                              <w:rPr>
                                <w:lang w:val="ru-RU"/>
                              </w:rPr>
                              <w:t xml:space="preserve">С помощью текстовых полей можно отобразить текст и рисунки в любом удобном виде. Фактически они представляют собой контейнеры, которые можно изменять в размерах и перемещать. </w:t>
                            </w:r>
                            <w:r w:rsidR="00FF0996">
                              <w:rPr>
                                <w:lang w:val="ru-RU"/>
                              </w:rPr>
                              <w:t xml:space="preserve">При связывании </w:t>
                            </w:r>
                            <w:r w:rsidRPr="003A1A56">
                              <w:rPr>
                                <w:lang w:val="ru-RU"/>
                              </w:rPr>
                              <w:t>текс</w:t>
                            </w:r>
                            <w:bookmarkStart w:id="0" w:name="_GoBack"/>
                            <w:r w:rsidRPr="003A1A56">
                              <w:rPr>
                                <w:lang w:val="ru-RU"/>
                              </w:rPr>
                              <w:t>тово</w:t>
                            </w:r>
                            <w:r w:rsidR="00FF0996">
                              <w:rPr>
                                <w:lang w:val="ru-RU"/>
                              </w:rPr>
                              <w:t>го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пол</w:t>
                            </w:r>
                            <w:r w:rsidR="00FF0996">
                              <w:rPr>
                                <w:lang w:val="ru-RU"/>
                              </w:rPr>
                              <w:t>я</w:t>
                            </w:r>
                            <w:r w:rsidRPr="003A1A56">
                              <w:rPr>
                                <w:lang w:val="ru-RU"/>
                              </w:rPr>
                              <w:t xml:space="preserve"> на</w:t>
                            </w:r>
                            <w:bookmarkEnd w:id="0"/>
                            <w:r w:rsidRPr="003A1A56">
                              <w:rPr>
                                <w:lang w:val="ru-RU"/>
                              </w:rPr>
                              <w:t xml:space="preserve"> одной странице с текстовым полем на другой начало статьи будет расположено на первой странице, а продолжение — на другой. </w:t>
                            </w:r>
                          </w:p>
                          <w:p w:rsidR="00A537EB" w:rsidRPr="003A1A56" w:rsidRDefault="00A537EB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42" type="#_x0000_t202" style="position:absolute;left:0;text-align:left;margin-left:304.25pt;margin-top:322.3pt;width:191.75pt;height:25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3P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" filled="f" stroked="f" strokeweight="0" insetpen="t">
                <o:lock v:ext="edit" shapetype="t"/>
                <v:textbox style="mso-next-textbox:#Text Box 358;mso-fit-shape-to-text:t" inset="2.85pt,2.85pt,2.85pt,2.85pt">
                  <w:txbxContent>
                    <w:p w:rsidR="00A537EB" w:rsidRPr="003A1A56" w:rsidRDefault="007B4242">
                      <w:pPr>
                        <w:pStyle w:val="2"/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A2A4598" wp14:editId="52BCB235">
                            <wp:extent cx="2360295" cy="3274695"/>
                            <wp:effectExtent l="0" t="0" r="1905" b="1905"/>
                            <wp:docPr id="124" name="Рисунок 124" descr="C:\Users\Света\Pictures\Рисунок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4" descr="C:\Users\Света\Pictures\Рисунок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3274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C0D7ADD" wp14:editId="1C2F416F">
                            <wp:extent cx="1811866" cy="2760133"/>
                            <wp:effectExtent l="0" t="0" r="0" b="2540"/>
                            <wp:docPr id="136" name="Рисунок 136" descr="C:\Users\Света\Pictures\Рисунок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 descr="C:\Users\Света\Pictures\Рисунок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074" cy="276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7EB" w:rsidRPr="003A1A56" w:rsidRDefault="00A537EB" w:rsidP="00FF0996">
                      <w:pPr>
                        <w:pStyle w:val="2"/>
                        <w:rPr>
                          <w:lang w:val="ru-RU"/>
                        </w:rPr>
                      </w:pPr>
                    </w:p>
                    <w:p w:rsidR="00A537EB" w:rsidRPr="003A1A56" w:rsidRDefault="00FF0996" w:rsidP="00FF0996">
                      <w:pPr>
                        <w:pStyle w:val="a5"/>
                        <w:rPr>
                          <w:lang w:val="ru-RU"/>
                        </w:rPr>
                      </w:pPr>
                      <w:r>
                        <w:rPr>
                          <w:lang w:val="ru-RU" w:bidi="en-US"/>
                        </w:rPr>
                        <w:t>С</w:t>
                      </w:r>
                      <w:r w:rsidR="00A537EB" w:rsidRPr="003A1A56">
                        <w:rPr>
                          <w:lang w:val="ru-RU" w:bidi="en-US"/>
                        </w:rPr>
                        <w:t xml:space="preserve">ведения можно </w:t>
                      </w:r>
                      <w:r>
                        <w:rPr>
                          <w:lang w:val="ru-RU" w:bidi="en-US"/>
                        </w:rPr>
                        <w:t xml:space="preserve">также </w:t>
                      </w:r>
                      <w:r w:rsidR="00A537EB" w:rsidRPr="003A1A56">
                        <w:rPr>
                          <w:lang w:val="ru-RU" w:bidi="en-US"/>
                        </w:rPr>
                        <w:t xml:space="preserve">представить в виде последовательности небольших, простых для понимания блоков информации. Их </w:t>
                      </w:r>
                      <w:r w:rsidR="00A537EB" w:rsidRPr="003A1A56">
                        <w:rPr>
                          <w:lang w:val="ru-RU"/>
                        </w:rPr>
                        <w:t>можно разделить описательными подзаголовками, как, например подзаголовок для этого абзаца. В таком случае можно использовать связанные текстовые поля, в которых текст при вводе может переходить из одного столбца в следующий.</w:t>
                      </w:r>
                    </w:p>
                    <w:p w:rsidR="00A537EB" w:rsidRPr="003A1A56" w:rsidRDefault="00A537EB" w:rsidP="00FF0996">
                      <w:pPr>
                        <w:pStyle w:val="a5"/>
                        <w:rPr>
                          <w:lang w:val="ru-RU"/>
                        </w:rPr>
                      </w:pPr>
                      <w:r w:rsidRPr="003A1A56">
                        <w:rPr>
                          <w:lang w:val="ru-RU"/>
                        </w:rPr>
                        <w:t xml:space="preserve">С помощью текстовых полей можно отобразить текст и рисунки в любом удобном виде. Фактически они представляют собой контейнеры, которые можно изменять в размерах и перемещать. </w:t>
                      </w:r>
                      <w:r w:rsidR="00FF0996">
                        <w:rPr>
                          <w:lang w:val="ru-RU"/>
                        </w:rPr>
                        <w:t xml:space="preserve">При связывании </w:t>
                      </w:r>
                      <w:r w:rsidRPr="003A1A56">
                        <w:rPr>
                          <w:lang w:val="ru-RU"/>
                        </w:rPr>
                        <w:t>текс</w:t>
                      </w:r>
                      <w:bookmarkStart w:id="1" w:name="_GoBack"/>
                      <w:r w:rsidRPr="003A1A56">
                        <w:rPr>
                          <w:lang w:val="ru-RU"/>
                        </w:rPr>
                        <w:t>тово</w:t>
                      </w:r>
                      <w:r w:rsidR="00FF0996">
                        <w:rPr>
                          <w:lang w:val="ru-RU"/>
                        </w:rPr>
                        <w:t>го</w:t>
                      </w:r>
                      <w:r w:rsidRPr="003A1A56">
                        <w:rPr>
                          <w:lang w:val="ru-RU"/>
                        </w:rPr>
                        <w:t xml:space="preserve"> пол</w:t>
                      </w:r>
                      <w:r w:rsidR="00FF0996">
                        <w:rPr>
                          <w:lang w:val="ru-RU"/>
                        </w:rPr>
                        <w:t>я</w:t>
                      </w:r>
                      <w:r w:rsidRPr="003A1A56">
                        <w:rPr>
                          <w:lang w:val="ru-RU"/>
                        </w:rPr>
                        <w:t xml:space="preserve"> на</w:t>
                      </w:r>
                      <w:bookmarkEnd w:id="1"/>
                      <w:r w:rsidRPr="003A1A56">
                        <w:rPr>
                          <w:lang w:val="ru-RU"/>
                        </w:rPr>
                        <w:t xml:space="preserve"> одной странице с текстовым полем на другой начало статьи будет расположено на первой странице, а продолжение — на другой. </w:t>
                      </w:r>
                    </w:p>
                    <w:p w:rsidR="00A537EB" w:rsidRPr="003A1A56" w:rsidRDefault="00A537EB">
                      <w:pPr>
                        <w:pStyle w:val="a5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5E71367" wp14:editId="5CE010B6">
                <wp:simplePos x="0" y="0"/>
                <wp:positionH relativeFrom="page">
                  <wp:posOffset>7315200</wp:posOffset>
                </wp:positionH>
                <wp:positionV relativeFrom="page">
                  <wp:posOffset>1515110</wp:posOffset>
                </wp:positionV>
                <wp:extent cx="1849120" cy="2879090"/>
                <wp:effectExtent l="0" t="635" r="0" b="0"/>
                <wp:wrapNone/>
                <wp:docPr id="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9120" cy="287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7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43" type="#_x0000_t202" style="position:absolute;left:0;text-align:left;margin-left:8in;margin-top:119.3pt;width:145.6pt;height:226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1AEDFC19" wp14:editId="36ED06BA">
            <wp:extent cx="1266825" cy="1390015"/>
            <wp:effectExtent l="0" t="0" r="9525" b="63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F5A">
        <w:rPr>
          <w:lang w:val="ru-RU"/>
        </w:rPr>
        <w:t xml:space="preserve">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3E27D786" wp14:editId="1984143C">
            <wp:extent cx="1193800" cy="1619250"/>
            <wp:effectExtent l="0" t="0" r="635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F5A" w:rsidRDefault="00302F5A">
      <w:pPr>
        <w:rPr>
          <w:lang w:val="ru-RU"/>
        </w:rPr>
      </w:pPr>
    </w:p>
    <w:p w:rsidR="00302F5A" w:rsidRDefault="007B4242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7B09127E" wp14:editId="26175DAB">
                <wp:simplePos x="0" y="0"/>
                <wp:positionH relativeFrom="page">
                  <wp:posOffset>3928110</wp:posOffset>
                </wp:positionH>
                <wp:positionV relativeFrom="page">
                  <wp:posOffset>3716655</wp:posOffset>
                </wp:positionV>
                <wp:extent cx="1955800" cy="299085"/>
                <wp:effectExtent l="13335" t="11430" r="12065" b="13335"/>
                <wp:wrapNone/>
                <wp:docPr id="3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55800" cy="299085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02F5A" w:rsidRDefault="00302F5A">
                            <w:pPr>
                              <w:pStyle w:val="a8"/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02F5A">
                              <w:rPr>
                                <w:sz w:val="32"/>
                                <w:szCs w:val="32"/>
                                <w:lang w:val="ru-RU"/>
                              </w:rPr>
                              <w:t>Лев Кузьмин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44" type="#_x0000_t202" style="position:absolute;left:0;text-align:left;margin-left:309.3pt;margin-top:292.65pt;width:154pt;height:23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" filled="f" strokecolor="red" strokeweight="1pt" insetpen="t">
                <v:shadow color="#ccc"/>
                <o:lock v:ext="edit" shapetype="t"/>
                <v:textbox inset="2.85pt,2.85pt,2.85pt,2.85pt">
                  <w:txbxContent>
                    <w:p w:rsidR="00A537EB" w:rsidRPr="00302F5A" w:rsidRDefault="00302F5A">
                      <w:pPr>
                        <w:pStyle w:val="a8"/>
                        <w:rPr>
                          <w:sz w:val="32"/>
                          <w:szCs w:val="32"/>
                          <w:lang w:val="ru-RU"/>
                        </w:rPr>
                      </w:pPr>
                      <w:r w:rsidRPr="00302F5A">
                        <w:rPr>
                          <w:sz w:val="32"/>
                          <w:szCs w:val="32"/>
                          <w:lang w:val="ru-RU"/>
                        </w:rPr>
                        <w:t>Лев Кузьмин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69712031" wp14:editId="33ECE50C">
            <wp:extent cx="2445385" cy="38290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EB" w:rsidRDefault="0095379A"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DA0912C" wp14:editId="53EE1E86">
                <wp:simplePos x="0" y="0"/>
                <wp:positionH relativeFrom="page">
                  <wp:posOffset>7348220</wp:posOffset>
                </wp:positionH>
                <wp:positionV relativeFrom="page">
                  <wp:posOffset>4388485</wp:posOffset>
                </wp:positionV>
                <wp:extent cx="1693545" cy="302260"/>
                <wp:effectExtent l="0" t="0" r="20955" b="21590"/>
                <wp:wrapNone/>
                <wp:docPr id="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93545" cy="302260"/>
                        </a:xfrm>
                        <a:prstGeom prst="rect">
                          <a:avLst/>
                        </a:prstGeom>
                        <a:noFill/>
                        <a:ln w="127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02F5A" w:rsidRDefault="001272CD">
                            <w:pPr>
                              <w:pStyle w:val="a8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02F5A">
                              <w:rPr>
                                <w:sz w:val="28"/>
                                <w:szCs w:val="28"/>
                                <w:lang w:val="ru-RU"/>
                              </w:rPr>
                              <w:t>Лев Давыдычев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45" type="#_x0000_t202" style="position:absolute;left:0;text-align:left;margin-left:578.6pt;margin-top:345.55pt;width:133.35pt;height:23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" filled="f" strokecolor="red" strokeweight="1pt" insetpen="t">
                <v:shadow color="#ccc"/>
                <o:lock v:ext="edit" shapetype="t"/>
                <v:textbox style="mso-fit-shape-to-text:t" inset="2.85pt,2.85pt,2.85pt,2.85pt">
                  <w:txbxContent>
                    <w:p w:rsidR="00A537EB" w:rsidRPr="00302F5A" w:rsidRDefault="001272CD">
                      <w:pPr>
                        <w:pStyle w:val="a8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302F5A">
                        <w:rPr>
                          <w:sz w:val="28"/>
                          <w:szCs w:val="28"/>
                          <w:lang w:val="ru-RU"/>
                        </w:rPr>
                        <w:t>Лев Давыдычев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170D" w:rsidRPr="006D170D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6AF10" wp14:editId="2366D20E">
                <wp:simplePos x="0" y="0"/>
                <wp:positionH relativeFrom="column">
                  <wp:posOffset>8425603</wp:posOffset>
                </wp:positionH>
                <wp:positionV relativeFrom="paragraph">
                  <wp:posOffset>626534</wp:posOffset>
                </wp:positionV>
                <wp:extent cx="1540722" cy="1981200"/>
                <wp:effectExtent l="0" t="0" r="2159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722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70D" w:rsidRPr="006D170D" w:rsidRDefault="006D170D">
                            <w:pPr>
                              <w:rPr>
                                <w:lang w:val="ru-RU"/>
                              </w:rPr>
                            </w:pPr>
                            <w:r w:rsidRPr="006D170D">
                              <w:rPr>
                                <w:lang w:val="ru-RU"/>
                              </w:rPr>
                              <w:t>Наиболее известные произведения</w:t>
                            </w:r>
                            <w:r>
                              <w:rPr>
                                <w:lang w:val="ru-RU"/>
                              </w:rPr>
                              <w:t xml:space="preserve"> Льва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Давыдычква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D170D">
                              <w:rPr>
                                <w:lang w:val="ru-RU"/>
                              </w:rPr>
                              <w:t xml:space="preserve"> - "Многотрудная, полная невзгод и опасностей жизнь Ивана Семенова, второклассника и второгодника", "</w:t>
                            </w:r>
                            <w:proofErr w:type="spellStart"/>
                            <w:r w:rsidRPr="006D170D">
                              <w:rPr>
                                <w:lang w:val="ru-RU"/>
                              </w:rPr>
                              <w:t>Лелишна</w:t>
                            </w:r>
                            <w:proofErr w:type="spellEnd"/>
                            <w:r w:rsidRPr="006D170D">
                              <w:rPr>
                                <w:lang w:val="ru-RU"/>
                              </w:rPr>
                              <w:t xml:space="preserve"> из третьего подъезда", "Руки вверх, или Враг номер один"</w:t>
                            </w:r>
                            <w:r>
                              <w:rPr>
                                <w:lang w:val="ru-RU"/>
                              </w:rPr>
                              <w:t xml:space="preserve">, «Чумазый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Федотик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»</w:t>
                            </w:r>
                            <w:r w:rsidRPr="006D170D">
                              <w:rPr>
                                <w:lang w:val="ru-RU"/>
                              </w:rPr>
                              <w:t xml:space="preserve"> и другие.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663.45pt;margin-top:49.35pt;width:121.3pt;height:15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">
                <v:textbox>
                  <w:txbxContent>
                    <w:p w:rsidR="006D170D" w:rsidRPr="006D170D" w:rsidRDefault="006D170D">
                      <w:pPr>
                        <w:rPr>
                          <w:lang w:val="ru-RU"/>
                        </w:rPr>
                      </w:pPr>
                      <w:r w:rsidRPr="006D170D">
                        <w:rPr>
                          <w:lang w:val="ru-RU"/>
                        </w:rPr>
                        <w:t>Наиболее известные произведения</w:t>
                      </w:r>
                      <w:r>
                        <w:rPr>
                          <w:lang w:val="ru-RU"/>
                        </w:rPr>
                        <w:t xml:space="preserve"> Льва </w:t>
                      </w:r>
                      <w:proofErr w:type="spellStart"/>
                      <w:r>
                        <w:rPr>
                          <w:lang w:val="ru-RU"/>
                        </w:rPr>
                        <w:t>Давыдычква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</w:t>
                      </w:r>
                      <w:r w:rsidRPr="006D170D">
                        <w:rPr>
                          <w:lang w:val="ru-RU"/>
                        </w:rPr>
                        <w:t xml:space="preserve"> - "Многотрудная, полная невзгод и опасностей жизнь Ивана Семенова, второклассника и второгодника", "</w:t>
                      </w:r>
                      <w:proofErr w:type="spellStart"/>
                      <w:r w:rsidRPr="006D170D">
                        <w:rPr>
                          <w:lang w:val="ru-RU"/>
                        </w:rPr>
                        <w:t>Лелишна</w:t>
                      </w:r>
                      <w:proofErr w:type="spellEnd"/>
                      <w:r w:rsidRPr="006D170D">
                        <w:rPr>
                          <w:lang w:val="ru-RU"/>
                        </w:rPr>
                        <w:t xml:space="preserve"> из третьего подъезда", "Руки вверх, или Враг номер один"</w:t>
                      </w:r>
                      <w:r>
                        <w:rPr>
                          <w:lang w:val="ru-RU"/>
                        </w:rPr>
                        <w:t xml:space="preserve">, «Чумазый </w:t>
                      </w:r>
                      <w:proofErr w:type="spellStart"/>
                      <w:r>
                        <w:rPr>
                          <w:lang w:val="ru-RU"/>
                        </w:rPr>
                        <w:t>Федотик</w:t>
                      </w:r>
                      <w:proofErr w:type="spellEnd"/>
                      <w:r>
                        <w:rPr>
                          <w:lang w:val="ru-RU"/>
                        </w:rPr>
                        <w:t>»</w:t>
                      </w:r>
                      <w:r w:rsidRPr="006D170D">
                        <w:rPr>
                          <w:lang w:val="ru-RU"/>
                        </w:rPr>
                        <w:t xml:space="preserve"> и другие.</w:t>
                      </w:r>
                    </w:p>
                  </w:txbxContent>
                </v:textbox>
              </v:shape>
            </w:pict>
          </mc:Fallback>
        </mc:AlternateContent>
      </w:r>
      <w:r w:rsidR="008A5B09" w:rsidRPr="008A5B0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6757109</wp:posOffset>
                </wp:positionH>
                <wp:positionV relativeFrom="paragraph">
                  <wp:posOffset>841243</wp:posOffset>
                </wp:positionV>
                <wp:extent cx="1367746" cy="2069258"/>
                <wp:effectExtent l="0" t="0" r="23495" b="26670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46" cy="20692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09" w:rsidRPr="008A5B09" w:rsidRDefault="008A5B09">
                            <w:pPr>
                              <w:rPr>
                                <w:lang w:val="ru-RU"/>
                              </w:rPr>
                            </w:pPr>
                            <w:r w:rsidRPr="008A5B09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6BCB645" wp14:editId="20A9556D">
                                  <wp:extent cx="1573619" cy="2240290"/>
                                  <wp:effectExtent l="0" t="0" r="7620" b="7620"/>
                                  <wp:docPr id="457" name="Рисунок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4288" cy="225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32.05pt;margin-top:66.25pt;width:107.7pt;height:162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">
                <v:textbox>
                  <w:txbxContent>
                    <w:p w:rsidR="008A5B09" w:rsidRPr="008A5B09" w:rsidRDefault="008A5B09">
                      <w:pPr>
                        <w:rPr>
                          <w:lang w:val="ru-RU"/>
                        </w:rPr>
                      </w:pPr>
                      <w:r w:rsidRPr="008A5B09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6BCB645" wp14:editId="20A9556D">
                            <wp:extent cx="1573619" cy="2240290"/>
                            <wp:effectExtent l="0" t="0" r="7620" b="7620"/>
                            <wp:docPr id="457" name="Рисунок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4288" cy="225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B09" w:rsidRPr="008A5B0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-281083</wp:posOffset>
                </wp:positionH>
                <wp:positionV relativeFrom="paragraph">
                  <wp:posOffset>65508</wp:posOffset>
                </wp:positionV>
                <wp:extent cx="2838893" cy="1403985"/>
                <wp:effectExtent l="0" t="0" r="1905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89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B09" w:rsidRPr="008A5B09" w:rsidRDefault="008A5B09">
                            <w:pPr>
                              <w:rPr>
                                <w:lang w:val="ru-RU"/>
                              </w:rPr>
                            </w:pPr>
                            <w:r w:rsidRPr="008A5B09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43455" cy="2913380"/>
                                  <wp:effectExtent l="0" t="0" r="4445" b="1270"/>
                                  <wp:docPr id="454" name="Рисунок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3455" cy="291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2.15pt;margin-top:5.15pt;width:223.5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">
                <v:textbox style="mso-fit-shape-to-text:t">
                  <w:txbxContent>
                    <w:p w:rsidR="008A5B09" w:rsidRPr="008A5B09" w:rsidRDefault="008A5B09">
                      <w:pPr>
                        <w:rPr>
                          <w:lang w:val="ru-RU"/>
                        </w:rPr>
                      </w:pPr>
                      <w:r w:rsidRPr="008A5B09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43455" cy="2913380"/>
                            <wp:effectExtent l="0" t="0" r="4445" b="1270"/>
                            <wp:docPr id="454" name="Рисунок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3455" cy="291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F5A">
        <w:rPr>
          <w:lang w:val="ru-RU"/>
        </w:rPr>
        <w:t xml:space="preserve">                                                                                                        </w:t>
      </w:r>
      <w:r w:rsidR="009C3E54">
        <w:rPr>
          <w:lang w:val="ru-RU"/>
        </w:rPr>
        <w:t xml:space="preserve"> </w:t>
      </w:r>
    </w:p>
    <w:sectPr w:rsidR="00A537EB" w:rsidSect="00A537EB">
      <w:pgSz w:w="16839" w:h="11907" w:orient="landscape"/>
      <w:pgMar w:top="864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C1"/>
    <w:rsid w:val="000C177B"/>
    <w:rsid w:val="001272CD"/>
    <w:rsid w:val="00202F32"/>
    <w:rsid w:val="00302F5A"/>
    <w:rsid w:val="003A1A56"/>
    <w:rsid w:val="00651280"/>
    <w:rsid w:val="006D170D"/>
    <w:rsid w:val="007B4242"/>
    <w:rsid w:val="007B5CDC"/>
    <w:rsid w:val="008A5B09"/>
    <w:rsid w:val="00914BC1"/>
    <w:rsid w:val="0095379A"/>
    <w:rsid w:val="009C3E54"/>
    <w:rsid w:val="00A537EB"/>
    <w:rsid w:val="00B31F97"/>
    <w:rsid w:val="00B54715"/>
    <w:rsid w:val="00C423A7"/>
    <w:rsid w:val="00DB32F7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30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02F5A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pPr>
      <w:outlineLvl w:val="3"/>
    </w:pPr>
    <w:rPr>
      <w:color w:val="auto"/>
    </w:rPr>
  </w:style>
  <w:style w:type="paragraph" w:styleId="7">
    <w:name w:val="heading 7"/>
    <w:qFormat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character" w:customStyle="1" w:styleId="a4">
    <w:name w:val="Основной текст Знак"/>
    <w:link w:val="a5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paragraph" w:styleId="aa">
    <w:name w:val="Balloon Text"/>
    <w:basedOn w:val="a"/>
    <w:link w:val="ab"/>
    <w:uiPriority w:val="99"/>
    <w:semiHidden/>
    <w:unhideWhenUsed/>
    <w:rsid w:val="0030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02F5A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4;&#1077;&#1090;&#1072;\AppData\Roaming\Microsoft\&#1064;&#1072;&#1073;&#1083;&#1086;&#1085;&#1099;\Business%20brochure%20(Leve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64EB0D-79A6-4052-8A55-91B026ED3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(Level design)</Template>
  <TotalTime>89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5</cp:revision>
  <cp:lastPrinted>2003-08-26T19:15:00Z</cp:lastPrinted>
  <dcterms:created xsi:type="dcterms:W3CDTF">2015-03-30T17:02:00Z</dcterms:created>
  <dcterms:modified xsi:type="dcterms:W3CDTF">2015-04-01T16:54:00Z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